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>We ( manufacturer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1F99C556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Ovenglove</w:t>
      </w:r>
      <w:proofErr w:type="spellEnd"/>
      <w:r>
        <w:rPr>
          <w:lang w:val="en-US"/>
        </w:rPr>
        <w:t xml:space="preserve"> </w:t>
      </w:r>
      <w:r w:rsidR="00077628">
        <w:rPr>
          <w:lang w:val="en-US"/>
        </w:rPr>
        <w:t>Printed</w:t>
      </w:r>
    </w:p>
    <w:p w14:paraId="6EDFD6D0" w14:textId="0F600E4B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21NB01</w:t>
      </w:r>
      <w:r w:rsidR="00440FD7">
        <w:rPr>
          <w:rFonts w:ascii="Calibri" w:hAnsi="Calibri" w:cs="Calibri"/>
          <w:color w:val="000000" w:themeColor="text1"/>
          <w:lang w:val="en-US"/>
        </w:rPr>
        <w:t>2</w:t>
      </w:r>
      <w:r>
        <w:rPr>
          <w:rFonts w:ascii="Calibri" w:hAnsi="Calibri" w:cs="Calibri"/>
          <w:color w:val="000000" w:themeColor="text1"/>
          <w:lang w:val="en-US"/>
        </w:rPr>
        <w:t>-01</w:t>
      </w:r>
    </w:p>
    <w:p w14:paraId="1C40D5FC" w14:textId="5FE78B90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077628">
        <w:rPr>
          <w:lang w:val="en-US"/>
        </w:rPr>
        <w:t>20</w:t>
      </w:r>
      <w:r>
        <w:rPr>
          <w:lang w:val="en-US"/>
        </w:rPr>
        <w:t>-</w:t>
      </w:r>
      <w:r w:rsidR="00077628">
        <w:rPr>
          <w:lang w:val="en-US"/>
        </w:rPr>
        <w:t>0066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>Object ( color picture )</w:t>
      </w:r>
    </w:p>
    <w:p w14:paraId="7603787F" w14:textId="041C5BB6" w:rsidR="001909F6" w:rsidRDefault="00440FD7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8269DD" wp14:editId="738D9DDB">
            <wp:simplePos x="0" y="0"/>
            <wp:positionH relativeFrom="column">
              <wp:posOffset>901065</wp:posOffset>
            </wp:positionH>
            <wp:positionV relativeFrom="paragraph">
              <wp:posOffset>110490</wp:posOffset>
            </wp:positionV>
            <wp:extent cx="683560" cy="1054100"/>
            <wp:effectExtent l="0" t="0" r="2540" b="0"/>
            <wp:wrapNone/>
            <wp:docPr id="6" name="Afbeelding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AC37F07-F01A-D141-8439-8D9880008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DAC37F07-F01A-D141-8439-8D9880008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511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17E7D52" wp14:editId="26EF44FA">
            <wp:simplePos x="0" y="0"/>
            <wp:positionH relativeFrom="column">
              <wp:posOffset>75564</wp:posOffset>
            </wp:positionH>
            <wp:positionV relativeFrom="paragraph">
              <wp:posOffset>110490</wp:posOffset>
            </wp:positionV>
            <wp:extent cx="718513" cy="1054100"/>
            <wp:effectExtent l="0" t="0" r="5715" b="0"/>
            <wp:wrapNone/>
            <wp:docPr id="5" name="Afbeelding 4" descr="Afbeelding met tekst, plaats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ED80FD6-759D-D14B-8D17-1EC1DEEFD0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plaats&#10;&#10;Automatisch gegenereerde beschrijving">
                      <a:extLst>
                        <a:ext uri="{FF2B5EF4-FFF2-40B4-BE49-F238E27FC236}">
                          <a16:creationId xmlns:a16="http://schemas.microsoft.com/office/drawing/2014/main" id="{9ED80FD6-759D-D14B-8D17-1EC1DEEFD0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337" cy="106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4EF6F7CF" w:rsidR="001909F6" w:rsidRDefault="008C286E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A6F9F5" wp14:editId="43F758F5">
            <wp:simplePos x="0" y="0"/>
            <wp:positionH relativeFrom="column">
              <wp:posOffset>1675765</wp:posOffset>
            </wp:positionH>
            <wp:positionV relativeFrom="paragraph">
              <wp:posOffset>8255</wp:posOffset>
            </wp:positionV>
            <wp:extent cx="636270" cy="977734"/>
            <wp:effectExtent l="0" t="0" r="0" b="635"/>
            <wp:wrapNone/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AAFB24AA-227F-C649-B22C-11260573B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AAFB24AA-227F-C649-B22C-11260573B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410" cy="98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255FFFDB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2B7DB2">
        <w:rPr>
          <w:lang w:val="en-US"/>
        </w:rPr>
        <w:t>10-0</w:t>
      </w:r>
      <w:r w:rsidR="00440FD7">
        <w:rPr>
          <w:lang w:val="en-US"/>
        </w:rPr>
        <w:t>8</w:t>
      </w:r>
      <w:r w:rsidR="002B7DB2">
        <w:rPr>
          <w:lang w:val="en-US"/>
        </w:rPr>
        <w:t>-2020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6CD23" w14:textId="77777777" w:rsidR="00FA2353" w:rsidRDefault="00FA2353" w:rsidP="00667606">
      <w:r>
        <w:separator/>
      </w:r>
    </w:p>
  </w:endnote>
  <w:endnote w:type="continuationSeparator" w:id="0">
    <w:p w14:paraId="0DFF005E" w14:textId="77777777" w:rsidR="00FA2353" w:rsidRDefault="00FA2353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4FEE0" w14:textId="77777777" w:rsidR="00FA2353" w:rsidRDefault="00FA2353" w:rsidP="00667606">
      <w:r>
        <w:separator/>
      </w:r>
    </w:p>
  </w:footnote>
  <w:footnote w:type="continuationSeparator" w:id="0">
    <w:p w14:paraId="7C99C1A5" w14:textId="77777777" w:rsidR="00FA2353" w:rsidRDefault="00FA2353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19C6A" w14:textId="77777777" w:rsidR="00667606" w:rsidRDefault="00FA2353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B98EE" w14:textId="77777777" w:rsidR="00667606" w:rsidRDefault="00FA2353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3323" w14:textId="77777777" w:rsidR="00667606" w:rsidRDefault="00FA2353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909F6"/>
    <w:rsid w:val="001965AA"/>
    <w:rsid w:val="00263235"/>
    <w:rsid w:val="002B7DB2"/>
    <w:rsid w:val="0037718A"/>
    <w:rsid w:val="00440FD7"/>
    <w:rsid w:val="006509B9"/>
    <w:rsid w:val="00667606"/>
    <w:rsid w:val="006974C0"/>
    <w:rsid w:val="008C286E"/>
    <w:rsid w:val="00A24FBA"/>
    <w:rsid w:val="00A40AD1"/>
    <w:rsid w:val="00CB40B1"/>
    <w:rsid w:val="00D57F15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3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6</cp:revision>
  <cp:lastPrinted>2015-06-23T10:24:00Z</cp:lastPrinted>
  <dcterms:created xsi:type="dcterms:W3CDTF">2020-06-11T12:09:00Z</dcterms:created>
  <dcterms:modified xsi:type="dcterms:W3CDTF">2021-01-28T10:02:00Z</dcterms:modified>
</cp:coreProperties>
</file>