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61C89D06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</w:t>
      </w:r>
      <w:r w:rsidR="0099486F">
        <w:rPr>
          <w:lang w:val="en-US"/>
        </w:rPr>
        <w:t>set</w:t>
      </w:r>
      <w:proofErr w:type="spellEnd"/>
      <w:r w:rsidR="0099486F">
        <w:rPr>
          <w:lang w:val="en-US"/>
        </w:rPr>
        <w:t xml:space="preserve"> </w:t>
      </w:r>
    </w:p>
    <w:p w14:paraId="6EDFD6D0" w14:textId="30905C8A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</w:t>
      </w:r>
      <w:r w:rsidR="0099486F">
        <w:rPr>
          <w:rFonts w:ascii="Calibri" w:hAnsi="Calibri" w:cs="Calibri"/>
          <w:color w:val="000000" w:themeColor="text1"/>
          <w:lang w:val="en-US"/>
        </w:rPr>
        <w:t>3NB002-06</w:t>
      </w:r>
    </w:p>
    <w:p w14:paraId="1C40D5FC" w14:textId="728114F3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6A672E">
        <w:rPr>
          <w:lang w:val="en-US"/>
        </w:rPr>
        <w:t>20-020</w:t>
      </w:r>
      <w:r w:rsidR="0099486F">
        <w:rPr>
          <w:lang w:val="en-US"/>
        </w:rPr>
        <w:t>6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7603787F" w14:textId="1EE0C91F" w:rsidR="001909F6" w:rsidRDefault="0056463F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8C45B2" wp14:editId="1DDDC4DB">
            <wp:simplePos x="0" y="0"/>
            <wp:positionH relativeFrom="column">
              <wp:posOffset>380365</wp:posOffset>
            </wp:positionH>
            <wp:positionV relativeFrom="paragraph">
              <wp:posOffset>71755</wp:posOffset>
            </wp:positionV>
            <wp:extent cx="837552" cy="1101503"/>
            <wp:effectExtent l="0" t="0" r="1270" b="3810"/>
            <wp:wrapNone/>
            <wp:docPr id="3" name="Afbeelding 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86FFDE6-A162-6147-814F-92607FF3F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786FFDE6-A162-6147-814F-92607FF3F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552" cy="110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3A962FE" wp14:editId="165B86FE">
            <wp:simplePos x="0" y="0"/>
            <wp:positionH relativeFrom="column">
              <wp:posOffset>1345565</wp:posOffset>
            </wp:positionH>
            <wp:positionV relativeFrom="paragraph">
              <wp:posOffset>72390</wp:posOffset>
            </wp:positionV>
            <wp:extent cx="806069" cy="1104209"/>
            <wp:effectExtent l="0" t="0" r="0" b="1270"/>
            <wp:wrapNone/>
            <wp:docPr id="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170C01CE-AFB1-D74B-A7C9-D87CEF7F77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1">
                      <a:extLst>
                        <a:ext uri="{FF2B5EF4-FFF2-40B4-BE49-F238E27FC236}">
                          <a16:creationId xmlns:a16="http://schemas.microsoft.com/office/drawing/2014/main" id="{170C01CE-AFB1-D74B-A7C9-D87CEF7F77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830" cy="113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0F2CB1C4" w:rsidR="001909F6" w:rsidRDefault="001909F6" w:rsidP="001909F6">
      <w:pPr>
        <w:rPr>
          <w:lang w:val="en-US"/>
        </w:rPr>
      </w:pP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042E5A7C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6A672E">
        <w:rPr>
          <w:lang w:val="en-US"/>
        </w:rPr>
        <w:t>2</w:t>
      </w:r>
      <w:r w:rsidR="0099486F">
        <w:rPr>
          <w:lang w:val="en-US"/>
        </w:rPr>
        <w:t>9</w:t>
      </w:r>
      <w:r w:rsidR="002B7DB2">
        <w:rPr>
          <w:lang w:val="en-US"/>
        </w:rPr>
        <w:t>-0</w:t>
      </w:r>
      <w:r w:rsidR="00F31D79">
        <w:rPr>
          <w:lang w:val="en-US"/>
        </w:rPr>
        <w:t>4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9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F9B7F" w14:textId="77777777" w:rsidR="00EB53FC" w:rsidRDefault="00EB53FC" w:rsidP="00667606">
      <w:r>
        <w:separator/>
      </w:r>
    </w:p>
  </w:endnote>
  <w:endnote w:type="continuationSeparator" w:id="0">
    <w:p w14:paraId="0ABF2C8B" w14:textId="77777777" w:rsidR="00EB53FC" w:rsidRDefault="00EB53FC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0CC08" w14:textId="77777777" w:rsidR="00EB53FC" w:rsidRDefault="00EB53FC" w:rsidP="00667606">
      <w:r>
        <w:separator/>
      </w:r>
    </w:p>
  </w:footnote>
  <w:footnote w:type="continuationSeparator" w:id="0">
    <w:p w14:paraId="7C008C37" w14:textId="77777777" w:rsidR="00EB53FC" w:rsidRDefault="00EB53FC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19C6A" w14:textId="77777777" w:rsidR="00667606" w:rsidRDefault="00EB53FC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B98EE" w14:textId="77777777" w:rsidR="00667606" w:rsidRDefault="00EB53FC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3323" w14:textId="77777777" w:rsidR="00667606" w:rsidRDefault="00EB53FC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7DB2"/>
    <w:rsid w:val="0037718A"/>
    <w:rsid w:val="00440FD7"/>
    <w:rsid w:val="0056463F"/>
    <w:rsid w:val="006509B9"/>
    <w:rsid w:val="00667606"/>
    <w:rsid w:val="006974C0"/>
    <w:rsid w:val="006A672E"/>
    <w:rsid w:val="00717B5D"/>
    <w:rsid w:val="008C286E"/>
    <w:rsid w:val="0099486F"/>
    <w:rsid w:val="00A24FBA"/>
    <w:rsid w:val="00A40AD1"/>
    <w:rsid w:val="00B53FD9"/>
    <w:rsid w:val="00CB40B1"/>
    <w:rsid w:val="00D57F15"/>
    <w:rsid w:val="00EB53FC"/>
    <w:rsid w:val="00F31D79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6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11</cp:revision>
  <cp:lastPrinted>2015-06-23T10:24:00Z</cp:lastPrinted>
  <dcterms:created xsi:type="dcterms:W3CDTF">2020-06-11T12:09:00Z</dcterms:created>
  <dcterms:modified xsi:type="dcterms:W3CDTF">2021-04-29T07:08:00Z</dcterms:modified>
</cp:coreProperties>
</file>